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580"/>
        <w:gridCol w:w="2409"/>
        <w:gridCol w:w="1702"/>
        <w:gridCol w:w="2976"/>
      </w:tblGrid>
      <w:tr w:rsidR="009E0802" w:rsidRPr="008F6547" w14:paraId="603C833E" w14:textId="77777777" w:rsidTr="0028067E">
        <w:trPr>
          <w:trHeight w:val="283"/>
        </w:trPr>
        <w:tc>
          <w:tcPr>
            <w:tcW w:w="4989" w:type="dxa"/>
            <w:gridSpan w:val="2"/>
            <w:vMerge w:val="restart"/>
            <w:tcBorders>
              <w:right w:val="single" w:sz="4" w:space="0" w:color="auto"/>
            </w:tcBorders>
            <w:noWrap/>
            <w:tcMar>
              <w:left w:w="28" w:type="dxa"/>
            </w:tcMar>
          </w:tcPr>
          <w:p w14:paraId="4D74E871" w14:textId="77777777" w:rsidR="009E0802" w:rsidRPr="00FD3157" w:rsidRDefault="009E0802" w:rsidP="0028067E">
            <w:pPr>
              <w:jc w:val="left"/>
              <w:rPr>
                <w:rFonts w:cs="Arial"/>
              </w:rPr>
            </w:pPr>
            <w:r w:rsidRPr="00FD3157">
              <w:rPr>
                <w:rFonts w:cs="Arial"/>
                <w:sz w:val="16"/>
                <w:szCs w:val="16"/>
              </w:rPr>
              <w:t>Name und Anschrift des Bieters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62486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Ort</w:t>
            </w:r>
            <w:r w:rsidR="002476B6" w:rsidRPr="0028067E">
              <w:rPr>
                <w:rFonts w:cs="Arial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3EA9E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9E0802" w:rsidRPr="008F6547" w14:paraId="78D496FA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C83C52E" w14:textId="77777777" w:rsidR="009E0802" w:rsidRPr="00FD3157" w:rsidRDefault="009E0802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03F84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Datum</w:t>
            </w:r>
            <w:r w:rsidR="002476B6" w:rsidRPr="0028067E">
              <w:rPr>
                <w:rFonts w:cs="Arial"/>
              </w:rPr>
              <w:t>: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18191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9E0802" w:rsidRPr="008F6547" w14:paraId="75A8760D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EB0E60A" w14:textId="77777777" w:rsidR="009E0802" w:rsidRPr="00FD3157" w:rsidRDefault="009E0802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5D2CB" w14:textId="77777777" w:rsidR="009E0802" w:rsidRPr="0028067E" w:rsidRDefault="00B02A5E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Telefon</w:t>
            </w:r>
            <w:r w:rsidR="009E0802" w:rsidRPr="0028067E">
              <w:rPr>
                <w:rFonts w:cs="Arial"/>
              </w:rPr>
              <w:t>: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8253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9E0802" w:rsidRPr="008F6547" w14:paraId="79E6C894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AC5D100" w14:textId="77777777" w:rsidR="009E0802" w:rsidRPr="00FD3157" w:rsidRDefault="009E0802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FC5A3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Fax: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DF9D9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9E0802" w:rsidRPr="008F6547" w14:paraId="7801A370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5A9D24C" w14:textId="77777777" w:rsidR="009E0802" w:rsidRPr="00FD3157" w:rsidRDefault="009E0802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58340" w14:textId="77777777" w:rsidR="009E0802" w:rsidRPr="0028067E" w:rsidRDefault="009A453A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E</w:t>
            </w:r>
            <w:r w:rsidR="009E0802" w:rsidRPr="0028067E">
              <w:rPr>
                <w:rFonts w:cs="Arial"/>
              </w:rPr>
              <w:t>-</w:t>
            </w:r>
            <w:r w:rsidRPr="0028067E">
              <w:rPr>
                <w:rFonts w:cs="Arial"/>
              </w:rPr>
              <w:t>M</w:t>
            </w:r>
            <w:r w:rsidR="009E0802" w:rsidRPr="0028067E">
              <w:rPr>
                <w:rFonts w:cs="Arial"/>
              </w:rPr>
              <w:t>ail: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91FB1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310AFB" w:rsidRPr="008F6547" w14:paraId="0FE10C38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1E7ED3B" w14:textId="77777777" w:rsidR="00310AFB" w:rsidRPr="00FD3157" w:rsidRDefault="00310AFB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DFDA" w14:textId="77777777" w:rsidR="00310AFB" w:rsidRPr="0028067E" w:rsidRDefault="008726F5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USt-Id</w:t>
            </w:r>
            <w:r w:rsidR="00310AFB" w:rsidRPr="0028067E">
              <w:rPr>
                <w:rFonts w:cs="Arial"/>
              </w:rPr>
              <w:t>Nr.: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8BEF" w14:textId="77777777" w:rsidR="00310AFB" w:rsidRPr="0028067E" w:rsidRDefault="00310AFB" w:rsidP="0028067E">
            <w:pPr>
              <w:jc w:val="left"/>
              <w:rPr>
                <w:rFonts w:cs="Arial"/>
              </w:rPr>
            </w:pPr>
          </w:p>
        </w:tc>
      </w:tr>
      <w:tr w:rsidR="00310AFB" w:rsidRPr="00341A7F" w14:paraId="4D16BC3C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479E8341" w14:textId="77777777" w:rsidR="00310AFB" w:rsidRPr="0028067E" w:rsidRDefault="00310AFB" w:rsidP="0028067E">
            <w:pPr>
              <w:jc w:val="left"/>
              <w:rPr>
                <w:rFonts w:cs="Arial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71E3652" w14:textId="77777777" w:rsidR="00310AFB" w:rsidRPr="0028067E" w:rsidRDefault="00310AFB" w:rsidP="0028067E">
            <w:pPr>
              <w:jc w:val="left"/>
              <w:rPr>
                <w:rFonts w:cs="Arial"/>
              </w:rPr>
            </w:pPr>
          </w:p>
        </w:tc>
      </w:tr>
      <w:tr w:rsidR="00310AFB" w:rsidRPr="00341A7F" w14:paraId="55213D38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7C401878" w14:textId="77777777" w:rsidR="00310AFB" w:rsidRPr="0028067E" w:rsidRDefault="00310AFB" w:rsidP="0028067E">
            <w:pPr>
              <w:jc w:val="left"/>
              <w:rPr>
                <w:rFonts w:cs="Arial"/>
                <w:b/>
              </w:rPr>
            </w:pPr>
            <w:r w:rsidRPr="0028067E">
              <w:rPr>
                <w:rFonts w:cs="Arial"/>
                <w:b/>
              </w:rPr>
              <w:t>Zentrale Vergabestelle</w:t>
            </w:r>
          </w:p>
        </w:tc>
        <w:tc>
          <w:tcPr>
            <w:tcW w:w="4678" w:type="dxa"/>
            <w:gridSpan w:val="2"/>
            <w:vAlign w:val="center"/>
          </w:tcPr>
          <w:p w14:paraId="41F7A928" w14:textId="77777777" w:rsidR="00310AFB" w:rsidRPr="0028067E" w:rsidRDefault="00310AFB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7A7A061F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77367770" w14:textId="77777777" w:rsidR="009501B4" w:rsidRPr="0028067E" w:rsidRDefault="0071644F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Stadtverwaltung Neustadt an der Weinstraße</w:t>
            </w:r>
          </w:p>
        </w:tc>
        <w:tc>
          <w:tcPr>
            <w:tcW w:w="4678" w:type="dxa"/>
            <w:gridSpan w:val="2"/>
            <w:vAlign w:val="center"/>
          </w:tcPr>
          <w:p w14:paraId="7F910BAE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0FB6502E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3649D377" w14:textId="77777777" w:rsidR="009501B4" w:rsidRPr="0028067E" w:rsidRDefault="0071644F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Marktplatz 1</w:t>
            </w:r>
          </w:p>
        </w:tc>
        <w:tc>
          <w:tcPr>
            <w:tcW w:w="4678" w:type="dxa"/>
            <w:gridSpan w:val="2"/>
            <w:vAlign w:val="center"/>
          </w:tcPr>
          <w:p w14:paraId="49424DFA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4F82F58A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602EBED0" w14:textId="77777777" w:rsidR="009501B4" w:rsidRPr="0028067E" w:rsidRDefault="0071644F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67433 Neustadt an der Weinstraße</w:t>
            </w:r>
          </w:p>
        </w:tc>
        <w:tc>
          <w:tcPr>
            <w:tcW w:w="4678" w:type="dxa"/>
            <w:gridSpan w:val="2"/>
            <w:vAlign w:val="center"/>
          </w:tcPr>
          <w:p w14:paraId="7C5B240D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039A413B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6E12A1D8" w14:textId="77777777" w:rsidR="009501B4" w:rsidRPr="0028067E" w:rsidRDefault="0071644F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Deutschland</w:t>
            </w:r>
          </w:p>
        </w:tc>
        <w:tc>
          <w:tcPr>
            <w:tcW w:w="4678" w:type="dxa"/>
            <w:gridSpan w:val="2"/>
            <w:vAlign w:val="center"/>
          </w:tcPr>
          <w:p w14:paraId="5BD7DF31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1E9104DF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4FC53386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5B567345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D50812" w:rsidRPr="00341A7F" w14:paraId="1F798636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3C749A95" w14:textId="77777777" w:rsidR="00D50812" w:rsidRPr="0028067E" w:rsidRDefault="00D50812" w:rsidP="0028067E">
            <w:pPr>
              <w:jc w:val="left"/>
              <w:rPr>
                <w:rFonts w:cs="Arial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605B091D" w14:textId="77777777" w:rsidR="00D50812" w:rsidRPr="0028067E" w:rsidRDefault="00D50812" w:rsidP="0028067E">
            <w:pPr>
              <w:jc w:val="left"/>
              <w:rPr>
                <w:rFonts w:cs="Arial"/>
              </w:rPr>
            </w:pPr>
          </w:p>
        </w:tc>
      </w:tr>
      <w:tr w:rsidR="00597968" w:rsidRPr="008F6547" w14:paraId="746B0D99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141E95F1" w14:textId="77777777" w:rsidR="00597968" w:rsidRPr="0028067E" w:rsidRDefault="00597968" w:rsidP="0028067E">
            <w:pPr>
              <w:jc w:val="left"/>
              <w:rPr>
                <w:rFonts w:cs="Arial"/>
                <w:b/>
                <w:bCs/>
              </w:rPr>
            </w:pPr>
            <w:r w:rsidRPr="0028067E">
              <w:rPr>
                <w:rFonts w:cs="Arial"/>
                <w:b/>
                <w:bCs/>
              </w:rPr>
              <w:t>Angebotsschreiben</w:t>
            </w:r>
          </w:p>
        </w:tc>
      </w:tr>
      <w:tr w:rsidR="0013068A" w:rsidRPr="008F6547" w14:paraId="6DECF748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49F5989F" w14:textId="77777777" w:rsidR="0013068A" w:rsidRPr="0028067E" w:rsidRDefault="0013068A" w:rsidP="0028067E">
            <w:pPr>
              <w:jc w:val="left"/>
              <w:rPr>
                <w:rFonts w:cs="Arial"/>
              </w:rPr>
            </w:pPr>
          </w:p>
        </w:tc>
      </w:tr>
      <w:tr w:rsidR="00597968" w:rsidRPr="008F6547" w14:paraId="03272323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6D77819" w14:textId="77777777" w:rsidR="00597968" w:rsidRPr="0028067E" w:rsidRDefault="00597968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  <w:bCs/>
                <w:iCs/>
              </w:rPr>
              <w:t xml:space="preserve">Bezeichnung der </w:t>
            </w:r>
            <w:r w:rsidR="009C0E76" w:rsidRPr="0028067E">
              <w:rPr>
                <w:rFonts w:cs="Arial"/>
                <w:bCs/>
                <w:iCs/>
              </w:rPr>
              <w:t>L</w:t>
            </w:r>
            <w:r w:rsidRPr="0028067E">
              <w:rPr>
                <w:rFonts w:cs="Arial"/>
                <w:bCs/>
                <w:iCs/>
              </w:rPr>
              <w:t>eistung:</w:t>
            </w:r>
          </w:p>
        </w:tc>
      </w:tr>
      <w:tr w:rsidR="00022F17" w:rsidRPr="00597968" w14:paraId="1830164B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F7BB735" w14:textId="77777777" w:rsidR="00022F17" w:rsidRPr="0028067E" w:rsidRDefault="00022F17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Maßnahme</w:t>
            </w:r>
            <w:r w:rsidR="00264679">
              <w:rPr>
                <w:rFonts w:cs="Arial"/>
              </w:rPr>
              <w:t xml:space="preserve"> </w:t>
            </w:r>
          </w:p>
        </w:tc>
      </w:tr>
      <w:tr w:rsidR="00A1163E" w:rsidRPr="008F6547" w14:paraId="6B59DFC5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F6368D0" w14:textId="16F41806" w:rsidR="00794007" w:rsidRDefault="00794007" w:rsidP="00794007">
            <w:pPr>
              <w:jc w:val="left"/>
            </w:pPr>
            <w:r w:rsidRPr="00597B67">
              <w:t>Erneuerung der Schlammentwässerung</w:t>
            </w:r>
            <w:r>
              <w:t xml:space="preserve"> </w:t>
            </w:r>
            <w:r w:rsidR="00F32875">
              <w:t>auf dem</w:t>
            </w:r>
            <w:r>
              <w:t xml:space="preserve"> Klärwerk der Stadt Neustadt an der Weinstraße,</w:t>
            </w:r>
          </w:p>
          <w:p w14:paraId="07D401E8" w14:textId="23B8EDCF" w:rsidR="00A1163E" w:rsidRPr="00874FC4" w:rsidRDefault="00794007" w:rsidP="00794007">
            <w:pPr>
              <w:jc w:val="left"/>
            </w:pPr>
            <w:r>
              <w:t>Im Altenschemel 42a, 67435 Neustadt an der Weinstraße</w:t>
            </w:r>
          </w:p>
        </w:tc>
      </w:tr>
      <w:tr w:rsidR="00A1163E" w:rsidRPr="00597968" w14:paraId="75E0E123" w14:textId="77777777" w:rsidTr="0028067E">
        <w:trPr>
          <w:trHeight w:val="283"/>
        </w:trPr>
        <w:tc>
          <w:tcPr>
            <w:tcW w:w="2580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1EA7523" w14:textId="77777777" w:rsidR="00A1163E" w:rsidRPr="00671EB5" w:rsidRDefault="00A1163E" w:rsidP="00A1163E">
            <w:pPr>
              <w:jc w:val="left"/>
              <w:rPr>
                <w:rFonts w:cs="Arial"/>
              </w:rPr>
            </w:pPr>
            <w:r w:rsidRPr="00671EB5">
              <w:rPr>
                <w:rFonts w:cs="Arial"/>
              </w:rPr>
              <w:t>Vergabenummer</w:t>
            </w:r>
          </w:p>
        </w:tc>
        <w:tc>
          <w:tcPr>
            <w:tcW w:w="7087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4A9CA132" w14:textId="77777777" w:rsidR="00A1163E" w:rsidRPr="00671EB5" w:rsidRDefault="00A1163E" w:rsidP="00A1163E">
            <w:pPr>
              <w:jc w:val="left"/>
              <w:rPr>
                <w:rFonts w:cs="Arial"/>
              </w:rPr>
            </w:pPr>
            <w:r w:rsidRPr="00671EB5">
              <w:rPr>
                <w:rFonts w:cs="Arial"/>
              </w:rPr>
              <w:t>Leistung</w:t>
            </w:r>
          </w:p>
        </w:tc>
      </w:tr>
      <w:tr w:rsidR="00A1163E" w:rsidRPr="008F6547" w14:paraId="7C17ED77" w14:textId="77777777" w:rsidTr="0028067E">
        <w:trPr>
          <w:trHeight w:val="283"/>
        </w:trPr>
        <w:tc>
          <w:tcPr>
            <w:tcW w:w="2580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2A0415" w14:textId="6148CD3A" w:rsidR="00A1163E" w:rsidRPr="00671EB5" w:rsidRDefault="00794007" w:rsidP="00301C0D">
            <w:pPr>
              <w:jc w:val="left"/>
              <w:rPr>
                <w:rFonts w:cs="Arial"/>
              </w:rPr>
            </w:pPr>
            <w:r>
              <w:t>180, Po – 103/2026-ESN</w:t>
            </w:r>
          </w:p>
        </w:tc>
        <w:tc>
          <w:tcPr>
            <w:tcW w:w="7087" w:type="dxa"/>
            <w:gridSpan w:val="3"/>
            <w:tcBorders>
              <w:bottom w:val="single" w:sz="4" w:space="0" w:color="808080"/>
            </w:tcBorders>
            <w:vAlign w:val="center"/>
          </w:tcPr>
          <w:p w14:paraId="19EB89F3" w14:textId="107C0B79" w:rsidR="00A1163E" w:rsidRPr="00874FC4" w:rsidRDefault="00794007" w:rsidP="00C07F0F">
            <w:pPr>
              <w:jc w:val="left"/>
            </w:pPr>
            <w:r w:rsidRPr="00597B67">
              <w:t>Ingenieurleistungen FP Technische Ausrüstung - Anlagengruppe 4</w:t>
            </w:r>
            <w:r>
              <w:t xml:space="preserve"> </w:t>
            </w:r>
            <w:r w:rsidRPr="00597B67">
              <w:t>&amp;</w:t>
            </w:r>
            <w:r>
              <w:t xml:space="preserve"> </w:t>
            </w:r>
            <w:r w:rsidRPr="00597B67">
              <w:t>7</w:t>
            </w:r>
          </w:p>
        </w:tc>
      </w:tr>
    </w:tbl>
    <w:p w14:paraId="3CFDE54B" w14:textId="77777777"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992"/>
        <w:gridCol w:w="8221"/>
      </w:tblGrid>
      <w:tr w:rsidR="00343353" w:rsidRPr="001C60F2" w14:paraId="34821E3D" w14:textId="77777777" w:rsidTr="0028067E">
        <w:trPr>
          <w:trHeight w:val="397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center"/>
          </w:tcPr>
          <w:p w14:paraId="735239D9" w14:textId="77777777" w:rsidR="00343353" w:rsidRPr="0028067E" w:rsidRDefault="00343353" w:rsidP="007D6CF9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  <w:b/>
                <w:bCs/>
              </w:rPr>
              <w:t>Anlagen, die Vertragsbestandteil werden</w:t>
            </w:r>
          </w:p>
        </w:tc>
      </w:tr>
      <w:tr w:rsidR="00343353" w:rsidRPr="001C60F2" w14:paraId="668CF0E3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ECECCEB" w14:textId="77777777" w:rsidR="00343353" w:rsidRPr="0028067E" w:rsidRDefault="002C2D91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0" w:name="Vergart4_2110"/>
            <w:r w:rsidRPr="0028067E">
              <w:rPr>
                <w:rFonts w:cs="Arial"/>
              </w:rPr>
              <w:instrText xml:space="preserve"> FORMCHECKBOX </w:instrText>
            </w:r>
            <w:r w:rsidR="00F32875">
              <w:rPr>
                <w:rFonts w:cs="Arial"/>
              </w:rPr>
            </w:r>
            <w:r w:rsidR="00F32875">
              <w:rPr>
                <w:rFonts w:cs="Arial"/>
              </w:rPr>
              <w:fldChar w:fldCharType="separate"/>
            </w:r>
            <w:r w:rsidRPr="0028067E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992" w:type="dxa"/>
            <w:vAlign w:val="center"/>
          </w:tcPr>
          <w:p w14:paraId="5E984D81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13E22AB4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Leistungsverzeichnis/Leistungsprogramm (Kurz- oder Langfassung) mit den Preisen sowie den geforderten Angaben und Erklärungen</w:t>
            </w:r>
          </w:p>
        </w:tc>
      </w:tr>
      <w:tr w:rsidR="002809B4" w:rsidRPr="001C60F2" w14:paraId="20BBB5AB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BE22214" w14:textId="2F125D7A" w:rsidR="002809B4" w:rsidRPr="0028067E" w:rsidRDefault="002809B4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F32875">
              <w:rPr>
                <w:rFonts w:cs="Arial"/>
              </w:rPr>
            </w:r>
            <w:r w:rsidR="00F32875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D4234C0" w14:textId="77777777" w:rsidR="002809B4" w:rsidRPr="0028067E" w:rsidRDefault="002809B4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1FEEA1A3" w14:textId="3D038A43" w:rsidR="002809B4" w:rsidRPr="0028067E" w:rsidRDefault="002809B4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Honorarformblatt</w:t>
            </w:r>
          </w:p>
        </w:tc>
      </w:tr>
      <w:tr w:rsidR="002809B4" w:rsidRPr="001C60F2" w14:paraId="38B8005F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59F7948" w14:textId="06330AA0" w:rsidR="002809B4" w:rsidRPr="0028067E" w:rsidRDefault="002809B4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F32875">
              <w:rPr>
                <w:rFonts w:cs="Arial"/>
              </w:rPr>
            </w:r>
            <w:r w:rsidR="00F32875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1FC9B8C" w14:textId="77777777" w:rsidR="002809B4" w:rsidRPr="0028067E" w:rsidRDefault="002809B4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22E7FBEA" w14:textId="7BAC4EFE" w:rsidR="002809B4" w:rsidRPr="0028067E" w:rsidRDefault="002809B4" w:rsidP="0028067E">
            <w:pPr>
              <w:jc w:val="left"/>
              <w:rPr>
                <w:rFonts w:cs="Arial"/>
              </w:rPr>
            </w:pPr>
            <w:r w:rsidRPr="002809B4">
              <w:rPr>
                <w:rFonts w:cs="Arial"/>
              </w:rPr>
              <w:t>LTTG - Erklärung_3</w:t>
            </w:r>
          </w:p>
        </w:tc>
      </w:tr>
      <w:tr w:rsidR="00343353" w:rsidRPr="001C60F2" w14:paraId="5B355AE7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80228D4" w14:textId="77777777" w:rsidR="00343353" w:rsidRPr="0028067E" w:rsidRDefault="004B7233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F32875">
              <w:rPr>
                <w:rFonts w:cs="Arial"/>
              </w:rPr>
            </w:r>
            <w:r w:rsidR="00F32875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E52A3B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234</w:t>
            </w:r>
            <w:r w:rsidR="00073B08" w:rsidRPr="0028067E">
              <w:rPr>
                <w:rFonts w:cs="Arial"/>
              </w:rPr>
              <w:t>_fD</w:t>
            </w:r>
          </w:p>
        </w:tc>
        <w:tc>
          <w:tcPr>
            <w:tcW w:w="8221" w:type="dxa"/>
            <w:vAlign w:val="center"/>
          </w:tcPr>
          <w:p w14:paraId="1391CB6A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Bieter-/Arbeitsgemeinschaft</w:t>
            </w:r>
          </w:p>
        </w:tc>
      </w:tr>
      <w:tr w:rsidR="00343353" w:rsidRPr="001C60F2" w14:paraId="55328A95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8ED2F01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28067E">
              <w:rPr>
                <w:rFonts w:cs="Arial"/>
              </w:rPr>
              <w:instrText xml:space="preserve"> FORMCHECKBOX </w:instrText>
            </w:r>
            <w:r w:rsidR="00F32875">
              <w:rPr>
                <w:rFonts w:cs="Arial"/>
              </w:rPr>
            </w:r>
            <w:r w:rsidR="00F32875">
              <w:rPr>
                <w:rFonts w:cs="Arial"/>
              </w:rPr>
              <w:fldChar w:fldCharType="separate"/>
            </w:r>
            <w:r w:rsidRPr="0028067E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E310019" w14:textId="77777777" w:rsidR="00343353" w:rsidRPr="0028067E" w:rsidRDefault="00264679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235</w:t>
            </w:r>
          </w:p>
        </w:tc>
        <w:tc>
          <w:tcPr>
            <w:tcW w:w="8221" w:type="dxa"/>
            <w:vAlign w:val="center"/>
          </w:tcPr>
          <w:p w14:paraId="28DD848B" w14:textId="77777777" w:rsidR="00343353" w:rsidRPr="0028067E" w:rsidRDefault="00264679" w:rsidP="0028067E">
            <w:pPr>
              <w:jc w:val="left"/>
              <w:rPr>
                <w:rFonts w:cs="Arial"/>
              </w:rPr>
            </w:pPr>
            <w:r w:rsidRPr="00264679">
              <w:rPr>
                <w:rFonts w:cs="Arial"/>
              </w:rPr>
              <w:t>Verzeichnis der Leistungen, Kapazitäten anderer Unternehmen</w:t>
            </w:r>
          </w:p>
        </w:tc>
      </w:tr>
      <w:tr w:rsidR="00343353" w:rsidRPr="001C60F2" w14:paraId="5E90C0F0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EFB57EA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28067E">
              <w:rPr>
                <w:rFonts w:cs="Arial"/>
              </w:rPr>
              <w:instrText xml:space="preserve"> FORMCHECKBOX </w:instrText>
            </w:r>
            <w:r w:rsidR="00F32875">
              <w:rPr>
                <w:rFonts w:cs="Arial"/>
              </w:rPr>
            </w:r>
            <w:r w:rsidR="00F32875">
              <w:rPr>
                <w:rFonts w:cs="Arial"/>
              </w:rPr>
              <w:fldChar w:fldCharType="separate"/>
            </w:r>
            <w:r w:rsidRPr="0028067E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B68610E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4E604701" w14:textId="77777777" w:rsidR="00343353" w:rsidRPr="0028067E" w:rsidRDefault="00264679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Nebenangebot(e)</w:t>
            </w:r>
          </w:p>
        </w:tc>
      </w:tr>
      <w:tr w:rsidR="00343353" w:rsidRPr="001C60F2" w14:paraId="17A6D1AF" w14:textId="77777777" w:rsidTr="0028067E">
        <w:trPr>
          <w:trHeight w:val="397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center"/>
          </w:tcPr>
          <w:p w14:paraId="72468D47" w14:textId="77777777" w:rsidR="00343353" w:rsidRPr="00597968" w:rsidRDefault="00343353" w:rsidP="007D6CF9">
            <w:pPr>
              <w:jc w:val="left"/>
            </w:pPr>
            <w:r w:rsidRPr="000A77E4">
              <w:rPr>
                <w:b/>
                <w:bCs/>
              </w:rPr>
              <w:t>Anlagen</w:t>
            </w:r>
            <w:r>
              <w:rPr>
                <w:b/>
                <w:bCs/>
              </w:rPr>
              <w:t>, die der Angebotserläuterung dienen, ohne Vertragsbestandteil zu werden</w:t>
            </w:r>
          </w:p>
        </w:tc>
      </w:tr>
      <w:tr w:rsidR="00343353" w:rsidRPr="001C60F2" w14:paraId="31000AE8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C6E7D5" w14:textId="77777777" w:rsidR="00343353" w:rsidRPr="0028067E" w:rsidRDefault="003B394B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F32875">
              <w:rPr>
                <w:rFonts w:cs="Arial"/>
              </w:rPr>
            </w:r>
            <w:r w:rsidR="00F32875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AB8DE99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5140761D" w14:textId="77777777" w:rsidR="00343353" w:rsidRPr="0028067E" w:rsidRDefault="003B394B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Eigenerklärung Informationen zum Bieter</w:t>
            </w:r>
          </w:p>
        </w:tc>
      </w:tr>
      <w:tr w:rsidR="00343353" w:rsidRPr="001C60F2" w14:paraId="001AE324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9AF2DFC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28067E">
              <w:rPr>
                <w:rFonts w:cs="Arial"/>
              </w:rPr>
              <w:instrText xml:space="preserve"> FORMCHECKBOX </w:instrText>
            </w:r>
            <w:r w:rsidR="00F32875">
              <w:rPr>
                <w:rFonts w:cs="Arial"/>
              </w:rPr>
            </w:r>
            <w:r w:rsidR="00F32875">
              <w:rPr>
                <w:rFonts w:cs="Arial"/>
              </w:rPr>
              <w:fldChar w:fldCharType="separate"/>
            </w:r>
            <w:r w:rsidRPr="0028067E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084163C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6655AEAC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</w:tr>
    </w:tbl>
    <w:p w14:paraId="2288952D" w14:textId="77777777" w:rsidR="00652F3F" w:rsidRPr="00682746" w:rsidRDefault="00652F3F">
      <w:pPr>
        <w:rPr>
          <w:rFonts w:cs="Arial"/>
        </w:rPr>
      </w:pPr>
      <w:r w:rsidRPr="00682746">
        <w:rPr>
          <w:rFonts w:cs="Arial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6521"/>
        <w:gridCol w:w="1559"/>
        <w:gridCol w:w="992"/>
      </w:tblGrid>
      <w:tr w:rsidR="006A23B2" w:rsidRPr="001C60F2" w14:paraId="749C2D8D" w14:textId="77777777" w:rsidTr="00FF2BA1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6CCFA28F" w14:textId="77777777" w:rsidR="006A23B2" w:rsidRPr="00FF2BA1" w:rsidRDefault="006A23B2" w:rsidP="00FF2BA1">
            <w:pPr>
              <w:jc w:val="left"/>
              <w:rPr>
                <w:rFonts w:cs="Arial"/>
                <w:b/>
              </w:rPr>
            </w:pPr>
          </w:p>
        </w:tc>
      </w:tr>
      <w:tr w:rsidR="00341A7F" w:rsidRPr="001C60F2" w14:paraId="72422762" w14:textId="77777777" w:rsidTr="00FF2BA1">
        <w:trPr>
          <w:trHeight w:val="567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68C5FC1" w14:textId="77777777" w:rsidR="00341A7F" w:rsidRPr="00FF2BA1" w:rsidRDefault="00341A7F" w:rsidP="00332AF8">
            <w:pPr>
              <w:pStyle w:val="berschrift1"/>
            </w:pPr>
            <w:r w:rsidRPr="00FF2BA1">
              <w:t>Ich/Wir biete(n) die Ausführung der oben genannten Leistung zu den von mi</w:t>
            </w:r>
            <w:r w:rsidR="005D4D0C" w:rsidRPr="00FF2BA1">
              <w:t>r/uns eingesetz</w:t>
            </w:r>
            <w:r w:rsidR="005D4D0C" w:rsidRPr="00FF2BA1">
              <w:softHyphen/>
              <w:t>ten Preisen an.</w:t>
            </w:r>
            <w:r w:rsidRPr="00FF2BA1">
              <w:br/>
              <w:t xml:space="preserve">An mein/unser Angebot halte(n) ich/wir mich/uns bis zum Ablauf der </w:t>
            </w:r>
            <w:r w:rsidR="00C256AF" w:rsidRPr="00FF2BA1">
              <w:t xml:space="preserve">Bindefrist </w:t>
            </w:r>
            <w:r w:rsidR="005D4D0C" w:rsidRPr="00FF2BA1">
              <w:t>gebun</w:t>
            </w:r>
            <w:r w:rsidRPr="00FF2BA1">
              <w:t>den.</w:t>
            </w:r>
          </w:p>
        </w:tc>
      </w:tr>
      <w:tr w:rsidR="00341A7F" w:rsidRPr="0036695A" w14:paraId="328EA996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6EEDC43F" w14:textId="77777777" w:rsidR="00341A7F" w:rsidRPr="00FF2BA1" w:rsidRDefault="00341A7F" w:rsidP="00FF2BA1">
            <w:pPr>
              <w:jc w:val="left"/>
              <w:rPr>
                <w:rFonts w:cs="Arial"/>
              </w:rPr>
            </w:pPr>
          </w:p>
        </w:tc>
      </w:tr>
      <w:tr w:rsidR="00341A7F" w:rsidRPr="001C60F2" w14:paraId="329421D2" w14:textId="77777777" w:rsidTr="00332AF8">
        <w:trPr>
          <w:trHeight w:val="567"/>
        </w:trPr>
        <w:tc>
          <w:tcPr>
            <w:tcW w:w="7116" w:type="dxa"/>
            <w:gridSpan w:val="2"/>
            <w:noWrap/>
            <w:tcMar>
              <w:left w:w="28" w:type="dxa"/>
            </w:tcMar>
            <w:vAlign w:val="center"/>
          </w:tcPr>
          <w:p w14:paraId="260CAD58" w14:textId="77777777" w:rsidR="00341A7F" w:rsidRPr="00FF2BA1" w:rsidRDefault="00341A7F" w:rsidP="00332AF8">
            <w:pPr>
              <w:pStyle w:val="berschrift1"/>
            </w:pPr>
            <w:r w:rsidRPr="00FF2BA1">
              <w:t xml:space="preserve">Die Angebotsendsumme des Hauptangebotes gem. Leistungsbeschreibung </w:t>
            </w:r>
            <w:r w:rsidR="009501B4" w:rsidRPr="00FF2BA1">
              <w:t xml:space="preserve">beträgt </w:t>
            </w:r>
            <w:r w:rsidR="005B1392" w:rsidRPr="00FF2BA1">
              <w:t>einschl. Umsatzsteuer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vAlign w:val="center"/>
          </w:tcPr>
          <w:p w14:paraId="4F62D83E" w14:textId="77777777" w:rsidR="00341A7F" w:rsidRPr="00FF2BA1" w:rsidRDefault="00341A7F" w:rsidP="00FF2BA1">
            <w:pPr>
              <w:jc w:val="left"/>
              <w:rPr>
                <w:rFonts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1E0EA31C" w14:textId="77777777" w:rsidR="00341A7F" w:rsidRPr="00FF2BA1" w:rsidRDefault="009501B4" w:rsidP="00332AF8">
            <w:pPr>
              <w:jc w:val="center"/>
              <w:rPr>
                <w:rFonts w:cs="Arial"/>
                <w:b/>
              </w:rPr>
            </w:pPr>
            <w:r w:rsidRPr="00FF2BA1">
              <w:rPr>
                <w:rFonts w:cs="Arial"/>
                <w:b/>
              </w:rPr>
              <w:t>Euro</w:t>
            </w:r>
          </w:p>
        </w:tc>
      </w:tr>
      <w:tr w:rsidR="00341A7F" w:rsidRPr="0036695A" w14:paraId="3C1A23AB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7E2350D" w14:textId="77777777" w:rsidR="00341A7F" w:rsidRPr="00FF2BA1" w:rsidRDefault="00341A7F" w:rsidP="00FF2BA1">
            <w:pPr>
              <w:jc w:val="left"/>
              <w:rPr>
                <w:rFonts w:cs="Arial"/>
              </w:rPr>
            </w:pPr>
          </w:p>
        </w:tc>
      </w:tr>
      <w:tr w:rsidR="00341A7F" w:rsidRPr="001C60F2" w14:paraId="50FF1F85" w14:textId="77777777" w:rsidTr="00332AF8">
        <w:trPr>
          <w:trHeight w:val="567"/>
        </w:trPr>
        <w:tc>
          <w:tcPr>
            <w:tcW w:w="7116" w:type="dxa"/>
            <w:gridSpan w:val="2"/>
            <w:noWrap/>
            <w:tcMar>
              <w:left w:w="28" w:type="dxa"/>
            </w:tcMar>
            <w:vAlign w:val="center"/>
          </w:tcPr>
          <w:p w14:paraId="51D718FB" w14:textId="77777777" w:rsidR="00341A7F" w:rsidRPr="00FF2BA1" w:rsidRDefault="00341A7F" w:rsidP="00332AF8">
            <w:pPr>
              <w:pStyle w:val="berschrift1"/>
            </w:pPr>
            <w:r w:rsidRPr="00FF2BA1">
              <w:t>Anzahl der Nebenangebote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vAlign w:val="center"/>
          </w:tcPr>
          <w:p w14:paraId="43E6486C" w14:textId="77777777" w:rsidR="00341A7F" w:rsidRPr="00FF2BA1" w:rsidRDefault="00CD5099" w:rsidP="00FF2BA1">
            <w:pPr>
              <w:jc w:val="center"/>
              <w:rPr>
                <w:rFonts w:cs="Arial"/>
                <w:b/>
              </w:rPr>
            </w:pPr>
            <w:r w:rsidRPr="00FF2BA1">
              <w:rPr>
                <w:rFonts w:cs="Arial"/>
                <w:b/>
              </w:rPr>
              <w:t>nicht</w:t>
            </w:r>
            <w:r w:rsidRPr="00FF2BA1">
              <w:rPr>
                <w:rFonts w:cs="Arial"/>
                <w:b/>
              </w:rPr>
              <w:br/>
              <w:t>zugelassen</w:t>
            </w:r>
          </w:p>
        </w:tc>
        <w:tc>
          <w:tcPr>
            <w:tcW w:w="992" w:type="dxa"/>
            <w:vAlign w:val="center"/>
          </w:tcPr>
          <w:p w14:paraId="74753F02" w14:textId="77777777" w:rsidR="00341A7F" w:rsidRPr="00FF2BA1" w:rsidRDefault="00341A7F" w:rsidP="00332AF8">
            <w:pPr>
              <w:jc w:val="center"/>
              <w:rPr>
                <w:rFonts w:cs="Arial"/>
                <w:b/>
              </w:rPr>
            </w:pPr>
            <w:r w:rsidRPr="00FF2BA1">
              <w:rPr>
                <w:rFonts w:cs="Arial"/>
                <w:b/>
              </w:rPr>
              <w:t>St.</w:t>
            </w:r>
          </w:p>
        </w:tc>
      </w:tr>
      <w:tr w:rsidR="00341A7F" w:rsidRPr="00DF0D66" w14:paraId="66E94EAF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66690B74" w14:textId="77777777" w:rsidR="00341A7F" w:rsidRPr="00FF2BA1" w:rsidRDefault="00341A7F" w:rsidP="00FF2BA1">
            <w:pPr>
              <w:jc w:val="left"/>
              <w:rPr>
                <w:rFonts w:cs="Arial"/>
                <w:b/>
              </w:rPr>
            </w:pPr>
          </w:p>
        </w:tc>
      </w:tr>
      <w:tr w:rsidR="00341A7F" w:rsidRPr="001C60F2" w14:paraId="2F95B4AA" w14:textId="77777777" w:rsidTr="00332AF8">
        <w:trPr>
          <w:trHeight w:val="567"/>
        </w:trPr>
        <w:tc>
          <w:tcPr>
            <w:tcW w:w="7116" w:type="dxa"/>
            <w:gridSpan w:val="2"/>
            <w:noWrap/>
            <w:tcMar>
              <w:left w:w="28" w:type="dxa"/>
            </w:tcMar>
            <w:vAlign w:val="center"/>
          </w:tcPr>
          <w:p w14:paraId="1F7C7ED8" w14:textId="77777777" w:rsidR="00341A7F" w:rsidRPr="00FF2BA1" w:rsidRDefault="00341A7F" w:rsidP="00332AF8">
            <w:pPr>
              <w:pStyle w:val="berschrift1"/>
            </w:pPr>
            <w:r w:rsidRPr="00FF2BA1">
              <w:t>Preisnachlass ohne Bedingung auf die Abrechnungssumme für Haupt- und alle Nebenangebote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vAlign w:val="center"/>
          </w:tcPr>
          <w:p w14:paraId="061AF432" w14:textId="77777777" w:rsidR="00341A7F" w:rsidRPr="00FF2BA1" w:rsidRDefault="00341A7F" w:rsidP="00FF2BA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5316DFD4" w14:textId="77777777" w:rsidR="00341A7F" w:rsidRPr="00FF2BA1" w:rsidRDefault="00341A7F" w:rsidP="00332AF8">
            <w:pPr>
              <w:jc w:val="center"/>
              <w:rPr>
                <w:rFonts w:cs="Arial"/>
                <w:b/>
              </w:rPr>
            </w:pPr>
            <w:r w:rsidRPr="00FF2BA1">
              <w:rPr>
                <w:rFonts w:cs="Arial"/>
                <w:b/>
              </w:rPr>
              <w:t>%</w:t>
            </w:r>
          </w:p>
        </w:tc>
      </w:tr>
      <w:tr w:rsidR="006A23B2" w:rsidRPr="001C60F2" w14:paraId="533E2361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1D409FC6" w14:textId="77777777" w:rsidR="006A23B2" w:rsidRPr="00FF2BA1" w:rsidRDefault="006A23B2" w:rsidP="00FF2BA1">
            <w:pPr>
              <w:jc w:val="left"/>
              <w:rPr>
                <w:rFonts w:cs="Arial"/>
                <w:b/>
              </w:rPr>
            </w:pPr>
          </w:p>
        </w:tc>
      </w:tr>
      <w:tr w:rsidR="00341A7F" w:rsidRPr="001C60F2" w14:paraId="5E2FB91B" w14:textId="77777777" w:rsidTr="00FF2BA1">
        <w:trPr>
          <w:trHeight w:val="567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11E01FC6" w14:textId="77777777" w:rsidR="00341A7F" w:rsidRPr="00FF2BA1" w:rsidRDefault="00197F3D" w:rsidP="00332AF8">
            <w:pPr>
              <w:pStyle w:val="berschrift1"/>
            </w:pPr>
            <w:r w:rsidRPr="00FF2BA1">
              <w:t>Bestandteile</w:t>
            </w:r>
            <w:r w:rsidR="00341A7F" w:rsidRPr="00FF2BA1">
              <w:t xml:space="preserve"> meines/unseres Angebots sind neben diesem An</w:t>
            </w:r>
            <w:r w:rsidR="00CB789F" w:rsidRPr="00FF2BA1">
              <w:t>gebotsschreiben und seinen Anla</w:t>
            </w:r>
            <w:r w:rsidR="00341A7F" w:rsidRPr="00FF2BA1">
              <w:t>gen:</w:t>
            </w:r>
          </w:p>
        </w:tc>
      </w:tr>
      <w:tr w:rsidR="00341A7F" w:rsidRPr="001C60F2" w14:paraId="07079513" w14:textId="77777777" w:rsidTr="00FF2BA1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67DD3A44" w14:textId="77777777" w:rsidR="00341A7F" w:rsidRPr="00FF2BA1" w:rsidRDefault="00341A7F" w:rsidP="00FF2BA1">
            <w:pPr>
              <w:contextualSpacing/>
              <w:jc w:val="left"/>
              <w:outlineLvl w:val="0"/>
              <w:rPr>
                <w:rFonts w:cs="Arial"/>
              </w:rPr>
            </w:pPr>
          </w:p>
        </w:tc>
        <w:tc>
          <w:tcPr>
            <w:tcW w:w="9072" w:type="dxa"/>
            <w:gridSpan w:val="3"/>
            <w:shd w:val="clear" w:color="auto" w:fill="auto"/>
            <w:noWrap/>
            <w:vAlign w:val="center"/>
          </w:tcPr>
          <w:p w14:paraId="2D112D67" w14:textId="77777777" w:rsidR="00341A7F" w:rsidRPr="00374654" w:rsidRDefault="00341A7F" w:rsidP="00FF2BA1">
            <w:pPr>
              <w:pStyle w:val="AnstrichTabelle"/>
              <w:spacing w:after="0"/>
              <w:jc w:val="left"/>
              <w:rPr>
                <w:rFonts w:cs="Arial"/>
              </w:rPr>
            </w:pPr>
            <w:r w:rsidRPr="00374654">
              <w:rPr>
                <w:rFonts w:cs="Arial"/>
              </w:rPr>
              <w:t>-</w:t>
            </w:r>
            <w:r w:rsidRPr="00374654">
              <w:rPr>
                <w:rFonts w:cs="Arial"/>
              </w:rPr>
              <w:tab/>
              <w:t xml:space="preserve">Allgemeine Vertragsbedingungen für die Ausführung von Leistungen (VOL/B), </w:t>
            </w:r>
            <w:r w:rsidR="00097C02" w:rsidRPr="00374654">
              <w:rPr>
                <w:rFonts w:cs="Arial"/>
              </w:rPr>
              <w:t>Ausgabe</w:t>
            </w:r>
            <w:r w:rsidRPr="00374654">
              <w:rPr>
                <w:rFonts w:cs="Arial"/>
              </w:rPr>
              <w:t> 2003,</w:t>
            </w:r>
          </w:p>
        </w:tc>
      </w:tr>
      <w:tr w:rsidR="00341A7F" w:rsidRPr="001C60F2" w14:paraId="0005D335" w14:textId="77777777" w:rsidTr="00FF2BA1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48EEA669" w14:textId="77777777" w:rsidR="00341A7F" w:rsidRPr="00FF2BA1" w:rsidRDefault="00341A7F" w:rsidP="00FF2BA1">
            <w:pPr>
              <w:contextualSpacing/>
              <w:jc w:val="left"/>
              <w:outlineLvl w:val="0"/>
              <w:rPr>
                <w:rFonts w:cs="Arial"/>
              </w:rPr>
            </w:pPr>
          </w:p>
        </w:tc>
        <w:tc>
          <w:tcPr>
            <w:tcW w:w="9072" w:type="dxa"/>
            <w:gridSpan w:val="3"/>
            <w:shd w:val="clear" w:color="auto" w:fill="auto"/>
            <w:noWrap/>
            <w:vAlign w:val="center"/>
          </w:tcPr>
          <w:p w14:paraId="0672DFF1" w14:textId="77777777" w:rsidR="00341A7F" w:rsidRPr="00FF2BA1" w:rsidRDefault="00341A7F" w:rsidP="00FF2BA1">
            <w:pPr>
              <w:pStyle w:val="AnstrichTabelle"/>
              <w:jc w:val="left"/>
              <w:rPr>
                <w:rFonts w:cs="Arial"/>
              </w:rPr>
            </w:pPr>
            <w:r w:rsidRPr="00FF2BA1">
              <w:rPr>
                <w:rFonts w:cs="Arial"/>
              </w:rPr>
              <w:t>-</w:t>
            </w:r>
            <w:r w:rsidRPr="00FF2BA1">
              <w:rPr>
                <w:rFonts w:cs="Arial"/>
              </w:rPr>
              <w:tab/>
              <w:t xml:space="preserve">Unterlagen gem. Aufforderung zur </w:t>
            </w:r>
            <w:r w:rsidR="00DB6F79" w:rsidRPr="00FF2BA1">
              <w:rPr>
                <w:rFonts w:cs="Arial"/>
              </w:rPr>
              <w:t>Abgabe eines Angebots</w:t>
            </w:r>
            <w:r w:rsidRPr="00FF2BA1">
              <w:rPr>
                <w:rFonts w:cs="Arial"/>
              </w:rPr>
              <w:t xml:space="preserve">, Anlagen </w:t>
            </w:r>
            <w:r w:rsidR="00DB6F79" w:rsidRPr="00FF2BA1">
              <w:rPr>
                <w:rFonts w:cs="Arial"/>
              </w:rPr>
              <w:t>- Teil </w:t>
            </w:r>
            <w:r w:rsidRPr="00FF2BA1">
              <w:rPr>
                <w:rFonts w:cs="Arial"/>
              </w:rPr>
              <w:t>B</w:t>
            </w:r>
          </w:p>
        </w:tc>
      </w:tr>
      <w:tr w:rsidR="006A23B2" w:rsidRPr="001C60F2" w14:paraId="3F23A493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A8443A2" w14:textId="77777777" w:rsidR="006A23B2" w:rsidRPr="00FF2BA1" w:rsidRDefault="006A23B2" w:rsidP="00FF2BA1">
            <w:pPr>
              <w:pStyle w:val="AnstrichTabelle"/>
              <w:jc w:val="left"/>
              <w:rPr>
                <w:rFonts w:cs="Arial"/>
              </w:rPr>
            </w:pPr>
          </w:p>
        </w:tc>
      </w:tr>
      <w:tr w:rsidR="00341A7F" w:rsidRPr="00410951" w14:paraId="30F94895" w14:textId="77777777" w:rsidTr="00FF2BA1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56D7371" w14:textId="77777777" w:rsidR="00341A7F" w:rsidRDefault="00341A7F" w:rsidP="00332AF8">
            <w:pPr>
              <w:pStyle w:val="berschrift1"/>
            </w:pPr>
            <w:r w:rsidRPr="00FF2BA1">
              <w:t>Ich/Wir erklären, dass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264679" w:rsidRPr="00264679" w14:paraId="10FC732E" w14:textId="77777777" w:rsidTr="003A719C">
              <w:trPr>
                <w:trHeight w:val="284"/>
              </w:trPr>
              <w:tc>
                <w:tcPr>
                  <w:tcW w:w="8788" w:type="dxa"/>
                  <w:vAlign w:val="center"/>
                </w:tcPr>
                <w:p w14:paraId="62F2A04C" w14:textId="77777777" w:rsidR="00264679" w:rsidRPr="00196857" w:rsidRDefault="00264679" w:rsidP="00196857">
                  <w:pPr>
                    <w:pStyle w:val="Listenabsatz"/>
                    <w:numPr>
                      <w:ilvl w:val="0"/>
                      <w:numId w:val="34"/>
                    </w:numPr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 xml:space="preserve">ich/wir die gewerberechtlichen Voraussetzungen für die Ausführung der angebotenen Leistung </w:t>
                  </w:r>
                  <w:r w:rsidRPr="00196857">
                    <w:rPr>
                      <w:rFonts w:cs="Arial"/>
                    </w:rPr>
                    <w:t>erfülle(n).</w:t>
                  </w:r>
                </w:p>
              </w:tc>
            </w:tr>
            <w:tr w:rsidR="00264679" w:rsidRPr="00264679" w14:paraId="6088C775" w14:textId="77777777" w:rsidTr="003A719C">
              <w:trPr>
                <w:trHeight w:val="284"/>
              </w:trPr>
              <w:tc>
                <w:tcPr>
                  <w:tcW w:w="8788" w:type="dxa"/>
                  <w:vAlign w:val="center"/>
                </w:tcPr>
                <w:p w14:paraId="3FDB70F2" w14:textId="77777777" w:rsidR="00264679" w:rsidRPr="00264679" w:rsidRDefault="00264679" w:rsidP="00264679">
                  <w:pPr>
                    <w:pStyle w:val="Listenabsatz"/>
                    <w:numPr>
                      <w:ilvl w:val="0"/>
                      <w:numId w:val="34"/>
                    </w:numPr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>ich/wir den Wortlaut der vom Auftraggeber verfassten Langfassung des Leistungsverzeichnisses  als alleinverbindlich anerkenne(n).</w:t>
                  </w:r>
                </w:p>
              </w:tc>
            </w:tr>
            <w:tr w:rsidR="00264679" w:rsidRPr="00264679" w14:paraId="3A09D798" w14:textId="77777777" w:rsidTr="003A719C">
              <w:trPr>
                <w:trHeight w:val="284"/>
              </w:trPr>
              <w:tc>
                <w:tcPr>
                  <w:tcW w:w="8788" w:type="dxa"/>
                  <w:vAlign w:val="center"/>
                </w:tcPr>
                <w:p w14:paraId="7A58C1A5" w14:textId="77777777" w:rsidR="00264679" w:rsidRPr="00264679" w:rsidRDefault="00264679" w:rsidP="00264679">
                  <w:pPr>
                    <w:pStyle w:val="Listenabsatz"/>
                    <w:numPr>
                      <w:ilvl w:val="0"/>
                      <w:numId w:val="34"/>
                    </w:numPr>
                    <w:tabs>
                      <w:tab w:val="left" w:pos="0"/>
                    </w:tabs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>mir/uns zugegangene Änderungen der Vergabeunterlagen Gegenstand meines/unseres Ange</w:t>
                  </w:r>
                  <w:r w:rsidRPr="00264679">
                    <w:rPr>
                      <w:rFonts w:cs="Arial"/>
                    </w:rPr>
                    <w:softHyphen/>
                    <w:t>botes sind.</w:t>
                  </w:r>
                </w:p>
              </w:tc>
            </w:tr>
            <w:tr w:rsidR="00264679" w:rsidRPr="00264679" w14:paraId="7EA92523" w14:textId="77777777" w:rsidTr="003A719C">
              <w:trPr>
                <w:trHeight w:val="284"/>
              </w:trPr>
              <w:tc>
                <w:tcPr>
                  <w:tcW w:w="8788" w:type="dxa"/>
                  <w:vAlign w:val="center"/>
                </w:tcPr>
                <w:p w14:paraId="26A0B76A" w14:textId="77777777" w:rsidR="00264679" w:rsidRPr="00264679" w:rsidRDefault="00264679" w:rsidP="00264679">
                  <w:pPr>
                    <w:pStyle w:val="Listenabsatz"/>
                    <w:numPr>
                      <w:ilvl w:val="0"/>
                      <w:numId w:val="34"/>
                    </w:numPr>
                    <w:tabs>
                      <w:tab w:val="left" w:pos="0"/>
                    </w:tabs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>falls von mir/uns mehrere Nebenangebote abgegeben wurden, mein/unser Angebot auch die Kumulation der Nebenangebote, die sich nicht gegenseitig ausschließen, umfasst.</w:t>
                  </w:r>
                </w:p>
              </w:tc>
            </w:tr>
            <w:tr w:rsidR="00264679" w:rsidRPr="00264679" w14:paraId="121E3366" w14:textId="77777777" w:rsidTr="003A719C">
              <w:trPr>
                <w:trHeight w:val="573"/>
              </w:trPr>
              <w:tc>
                <w:tcPr>
                  <w:tcW w:w="8788" w:type="dxa"/>
                  <w:vAlign w:val="center"/>
                </w:tcPr>
                <w:p w14:paraId="3A02A26E" w14:textId="77777777" w:rsidR="00264679" w:rsidRPr="00264679" w:rsidRDefault="00264679" w:rsidP="00264679">
                  <w:pPr>
                    <w:pStyle w:val="Listenabsatz"/>
                    <w:numPr>
                      <w:ilvl w:val="0"/>
                      <w:numId w:val="34"/>
                    </w:numPr>
                    <w:tabs>
                      <w:tab w:val="left" w:pos="0"/>
                    </w:tabs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>ich/wir einen pauschalen Schadensersatz in Höhe von 15 Prozent der Bruttoabrechnungssumme dieses Vertrages entrichten werde(n), falls ich/wir aus Anlass der Vergabe nachweislich eine Abrede getroffen habe(n), die eine unzulässige Wettbewerbsbeschränkung darstellt, es sei denn, ich/wir weise(n) einen geringeren Schaden nach.</w:t>
                  </w:r>
                </w:p>
              </w:tc>
            </w:tr>
          </w:tbl>
          <w:p w14:paraId="2BA696F0" w14:textId="77777777" w:rsidR="00264679" w:rsidRPr="00264679" w:rsidRDefault="00264679" w:rsidP="00264679"/>
        </w:tc>
      </w:tr>
      <w:tr w:rsidR="00343353" w:rsidRPr="00410951" w14:paraId="3D014AAE" w14:textId="77777777" w:rsidTr="00FF2BA1">
        <w:trPr>
          <w:cantSplit/>
          <w:trHeight w:val="283"/>
        </w:trPr>
        <w:tc>
          <w:tcPr>
            <w:tcW w:w="9667" w:type="dxa"/>
            <w:gridSpan w:val="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625C56" w14:textId="77777777" w:rsidR="00343353" w:rsidRDefault="00343353" w:rsidP="00FF2BA1">
            <w:pPr>
              <w:jc w:val="left"/>
              <w:rPr>
                <w:rFonts w:cs="Arial"/>
              </w:rPr>
            </w:pPr>
          </w:p>
          <w:p w14:paraId="667D31C5" w14:textId="77777777" w:rsidR="00196857" w:rsidRDefault="00196857" w:rsidP="00FF2BA1">
            <w:pPr>
              <w:jc w:val="left"/>
              <w:rPr>
                <w:rFonts w:cs="Arial"/>
              </w:rPr>
            </w:pPr>
          </w:p>
          <w:p w14:paraId="6BEB4D4C" w14:textId="77777777" w:rsidR="00196857" w:rsidRPr="00FF2BA1" w:rsidRDefault="00196857" w:rsidP="00FF2BA1">
            <w:pPr>
              <w:jc w:val="left"/>
              <w:rPr>
                <w:rFonts w:cs="Arial"/>
              </w:rPr>
            </w:pPr>
          </w:p>
        </w:tc>
      </w:tr>
      <w:tr w:rsidR="00343353" w:rsidRPr="00410951" w14:paraId="4E0EC284" w14:textId="77777777" w:rsidTr="00DE771F">
        <w:trPr>
          <w:cantSplit/>
          <w:trHeight w:val="2268"/>
        </w:trPr>
        <w:tc>
          <w:tcPr>
            <w:tcW w:w="966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759AC89A" w14:textId="77777777" w:rsidR="00343353" w:rsidRPr="00CF2537" w:rsidRDefault="00010268" w:rsidP="00DE771F">
            <w:pPr>
              <w:jc w:val="left"/>
              <w:rPr>
                <w:sz w:val="16"/>
              </w:rPr>
            </w:pPr>
            <w:r>
              <w:rPr>
                <w:sz w:val="16"/>
              </w:rPr>
              <w:t xml:space="preserve">Stempel und </w:t>
            </w:r>
            <w:r w:rsidR="00343353" w:rsidRPr="00CF2537">
              <w:rPr>
                <w:sz w:val="16"/>
              </w:rPr>
              <w:t>Unterschrift (bei schriftlichem Angebot)</w:t>
            </w:r>
          </w:p>
        </w:tc>
      </w:tr>
      <w:tr w:rsidR="00343353" w:rsidRPr="00410951" w14:paraId="29C41516" w14:textId="77777777" w:rsidTr="00DE771F">
        <w:trPr>
          <w:cantSplit/>
          <w:trHeight w:val="567"/>
        </w:trPr>
        <w:tc>
          <w:tcPr>
            <w:tcW w:w="966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49247C" w14:textId="77777777" w:rsidR="00343353" w:rsidRPr="00DE771F" w:rsidRDefault="00D50812" w:rsidP="00DE771F">
            <w:pPr>
              <w:contextualSpacing/>
              <w:jc w:val="left"/>
              <w:rPr>
                <w:rFonts w:cs="Arial"/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>Ist</w:t>
            </w:r>
          </w:p>
          <w:p w14:paraId="3C097D6B" w14:textId="77777777" w:rsidR="00343353" w:rsidRPr="00DE771F" w:rsidRDefault="00343353" w:rsidP="00DE771F">
            <w:pPr>
              <w:pStyle w:val="Listenabsatz"/>
              <w:numPr>
                <w:ilvl w:val="0"/>
                <w:numId w:val="33"/>
              </w:numPr>
              <w:jc w:val="left"/>
              <w:rPr>
                <w:rFonts w:cs="Arial"/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 xml:space="preserve">bei einem elektronisch übermittelten Angebot in Textform </w:t>
            </w:r>
            <w:r w:rsidR="005C37D6" w:rsidRPr="00DE771F">
              <w:rPr>
                <w:rFonts w:cs="Arial"/>
                <w:b/>
                <w:bCs/>
              </w:rPr>
              <w:t xml:space="preserve">der </w:t>
            </w:r>
            <w:r w:rsidR="009501B4" w:rsidRPr="00DE771F">
              <w:rPr>
                <w:rFonts w:cs="Arial"/>
                <w:b/>
              </w:rPr>
              <w:t>Bieter</w:t>
            </w:r>
            <w:r w:rsidRPr="00DE771F">
              <w:rPr>
                <w:rFonts w:cs="Arial"/>
              </w:rPr>
              <w:t xml:space="preserve"> </w:t>
            </w:r>
            <w:r w:rsidRPr="00DE771F">
              <w:rPr>
                <w:rFonts w:cs="Arial"/>
                <w:b/>
                <w:bCs/>
              </w:rPr>
              <w:t xml:space="preserve">nicht </w:t>
            </w:r>
            <w:r w:rsidR="009501B4" w:rsidRPr="00DE771F">
              <w:rPr>
                <w:rFonts w:cs="Arial"/>
                <w:b/>
                <w:bCs/>
              </w:rPr>
              <w:t>erkennbar</w:t>
            </w:r>
            <w:r w:rsidRPr="00DE771F">
              <w:rPr>
                <w:rFonts w:cs="Arial"/>
                <w:b/>
                <w:bCs/>
              </w:rPr>
              <w:t>,</w:t>
            </w:r>
          </w:p>
          <w:p w14:paraId="531D3994" w14:textId="77777777" w:rsidR="00343353" w:rsidRPr="00DE771F" w:rsidRDefault="00343353" w:rsidP="00DE771F">
            <w:pPr>
              <w:pStyle w:val="Listenabsatz"/>
              <w:numPr>
                <w:ilvl w:val="0"/>
                <w:numId w:val="33"/>
              </w:numPr>
              <w:jc w:val="left"/>
              <w:rPr>
                <w:rFonts w:cs="Arial"/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>ein schriftliches Angebot nicht an dieser Stelle unterschrieben oder</w:t>
            </w:r>
          </w:p>
          <w:p w14:paraId="2336B617" w14:textId="77777777" w:rsidR="00343353" w:rsidRPr="00DE771F" w:rsidRDefault="00343353" w:rsidP="00DE771F">
            <w:pPr>
              <w:pStyle w:val="Listenabsatz"/>
              <w:numPr>
                <w:ilvl w:val="0"/>
                <w:numId w:val="33"/>
              </w:numPr>
              <w:jc w:val="left"/>
              <w:rPr>
                <w:rFonts w:cs="Arial"/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>ein elektronisches Angebot, das signiert</w:t>
            </w:r>
            <w:r w:rsidR="009501B4" w:rsidRPr="00DE771F">
              <w:rPr>
                <w:rFonts w:cs="Arial"/>
                <w:b/>
                <w:bCs/>
              </w:rPr>
              <w:t>/mit elektronischem Siegel versehen</w:t>
            </w:r>
            <w:r w:rsidRPr="00DE771F">
              <w:rPr>
                <w:rFonts w:cs="Arial"/>
                <w:b/>
                <w:bCs/>
              </w:rPr>
              <w:t xml:space="preserve"> werden muss, nicht wie vorgegeben signiert</w:t>
            </w:r>
            <w:r w:rsidR="009501B4" w:rsidRPr="00DE771F">
              <w:rPr>
                <w:rFonts w:cs="Arial"/>
                <w:b/>
                <w:bCs/>
              </w:rPr>
              <w:t>/mit elektronischem Siegel versehen</w:t>
            </w:r>
            <w:r w:rsidR="00DE771F">
              <w:rPr>
                <w:rFonts w:cs="Arial"/>
                <w:b/>
                <w:bCs/>
              </w:rPr>
              <w:t>,</w:t>
            </w:r>
          </w:p>
          <w:p w14:paraId="04F4433C" w14:textId="77777777" w:rsidR="00343353" w:rsidRPr="000A77E4" w:rsidRDefault="00343353" w:rsidP="00DE771F">
            <w:pPr>
              <w:jc w:val="left"/>
              <w:rPr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>wird das Angebot ausgeschlossen.</w:t>
            </w:r>
          </w:p>
        </w:tc>
      </w:tr>
    </w:tbl>
    <w:p w14:paraId="6269C0FC" w14:textId="77777777" w:rsidR="001C60F2" w:rsidRPr="00DE771F" w:rsidRDefault="001C60F2" w:rsidP="006832B7">
      <w:pPr>
        <w:rPr>
          <w:szCs w:val="6"/>
        </w:rPr>
      </w:pPr>
    </w:p>
    <w:sectPr w:rsidR="001C60F2" w:rsidRPr="00DE771F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8427" w14:textId="77777777" w:rsidR="007F33BE" w:rsidRDefault="007F33BE">
      <w:r>
        <w:separator/>
      </w:r>
    </w:p>
    <w:p w14:paraId="34C19599" w14:textId="77777777" w:rsidR="007F33BE" w:rsidRDefault="007F33BE"/>
    <w:p w14:paraId="0194E8BA" w14:textId="77777777" w:rsidR="007F33BE" w:rsidRDefault="007F33BE"/>
  </w:endnote>
  <w:endnote w:type="continuationSeparator" w:id="0">
    <w:p w14:paraId="41046D3C" w14:textId="77777777" w:rsidR="007F33BE" w:rsidRDefault="007F33BE">
      <w:r>
        <w:continuationSeparator/>
      </w:r>
    </w:p>
    <w:p w14:paraId="61DF71FC" w14:textId="77777777" w:rsidR="007F33BE" w:rsidRDefault="007F33BE"/>
    <w:p w14:paraId="5424AC8F" w14:textId="77777777" w:rsidR="007F33BE" w:rsidRDefault="007F3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 w14:paraId="409778C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64DFAF1" w14:textId="77777777"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8A0E066" w14:textId="77777777" w:rsidR="002E3481" w:rsidRPr="00D6072E" w:rsidRDefault="00DF7969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712EE00" wp14:editId="5C41603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ECD4B4D" w14:textId="77777777" w:rsidR="002E3481" w:rsidRPr="00D6072E" w:rsidRDefault="00FE42FC" w:rsidP="00FE42FC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ab/>
            <w:t>VHB - Bund</w:t>
          </w:r>
        </w:p>
      </w:tc>
      <w:tc>
        <w:tcPr>
          <w:tcW w:w="1440" w:type="dxa"/>
          <w:vAlign w:val="center"/>
        </w:tcPr>
        <w:p w14:paraId="44CE7CD3" w14:textId="77777777" w:rsidR="002E3481" w:rsidRPr="00D6072E" w:rsidRDefault="002E3481" w:rsidP="00557EA6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="00557EA6">
            <w:rPr>
              <w:rFonts w:cs="Arial"/>
              <w:b/>
              <w:sz w:val="16"/>
              <w:szCs w:val="16"/>
            </w:rPr>
            <w:fldChar w:fldCharType="begin"/>
          </w:r>
          <w:r w:rsidR="00557EA6">
            <w:rPr>
              <w:rFonts w:cs="Arial"/>
              <w:b/>
              <w:sz w:val="16"/>
              <w:szCs w:val="16"/>
            </w:rPr>
            <w:instrText xml:space="preserve"> PAGE   \* MERGEFORMAT </w:instrText>
          </w:r>
          <w:r w:rsidR="00557EA6">
            <w:rPr>
              <w:rFonts w:cs="Arial"/>
              <w:b/>
              <w:sz w:val="16"/>
              <w:szCs w:val="16"/>
            </w:rPr>
            <w:fldChar w:fldCharType="separate"/>
          </w:r>
          <w:r w:rsidR="00C07F0F">
            <w:rPr>
              <w:rFonts w:cs="Arial"/>
              <w:b/>
              <w:noProof/>
              <w:sz w:val="16"/>
              <w:szCs w:val="16"/>
            </w:rPr>
            <w:t>2</w:t>
          </w:r>
          <w:r w:rsidR="00557EA6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="00557EA6">
            <w:rPr>
              <w:rFonts w:cs="Arial"/>
              <w:b/>
              <w:sz w:val="16"/>
              <w:szCs w:val="16"/>
            </w:rPr>
            <w:fldChar w:fldCharType="begin"/>
          </w:r>
          <w:r w:rsidR="00557EA6">
            <w:rPr>
              <w:rFonts w:cs="Arial"/>
              <w:b/>
              <w:sz w:val="16"/>
              <w:szCs w:val="16"/>
            </w:rPr>
            <w:instrText xml:space="preserve"> NUMPAGES   \* MERGEFORMAT </w:instrText>
          </w:r>
          <w:r w:rsidR="00557EA6">
            <w:rPr>
              <w:rFonts w:cs="Arial"/>
              <w:b/>
              <w:sz w:val="16"/>
              <w:szCs w:val="16"/>
            </w:rPr>
            <w:fldChar w:fldCharType="separate"/>
          </w:r>
          <w:r w:rsidR="00C07F0F">
            <w:rPr>
              <w:rFonts w:cs="Arial"/>
              <w:b/>
              <w:noProof/>
              <w:sz w:val="16"/>
              <w:szCs w:val="16"/>
            </w:rPr>
            <w:t>2</w:t>
          </w:r>
          <w:r w:rsidR="00557EA6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0E023BA0" w14:textId="77777777"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A7A5" w14:textId="77777777" w:rsidR="007F33BE" w:rsidRDefault="007F33BE" w:rsidP="00026D23">
      <w:r>
        <w:separator/>
      </w:r>
    </w:p>
  </w:footnote>
  <w:footnote w:type="continuationSeparator" w:id="0">
    <w:p w14:paraId="3FCDB6D0" w14:textId="77777777" w:rsidR="007F33BE" w:rsidRDefault="007F33BE">
      <w:r>
        <w:continuationSeparator/>
      </w:r>
    </w:p>
    <w:p w14:paraId="51EB117E" w14:textId="77777777" w:rsidR="007F33BE" w:rsidRDefault="007F33BE"/>
    <w:p w14:paraId="420AF700" w14:textId="77777777" w:rsidR="007F33BE" w:rsidRDefault="007F33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06A70" w14:textId="77777777" w:rsidR="002E3481" w:rsidRDefault="002E3481">
    <w:pPr>
      <w:pStyle w:val="Kopfzeile"/>
    </w:pPr>
    <w:r>
      <w:t>633</w:t>
    </w:r>
    <w:r w:rsidR="00D8633F">
      <w:t>-EU</w:t>
    </w:r>
    <w:r w:rsidR="00CA5450">
      <w:t>_fD</w:t>
    </w:r>
  </w:p>
  <w:p w14:paraId="133FFD6B" w14:textId="77777777" w:rsidR="002E3481" w:rsidRPr="00DC6699" w:rsidRDefault="002E3481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</w:t>
    </w:r>
    <w:r w:rsidR="005E0045">
      <w:rPr>
        <w:b w:val="0"/>
        <w:sz w:val="16"/>
        <w:szCs w:val="16"/>
      </w:rPr>
      <w:t xml:space="preserve"> </w:t>
    </w:r>
    <w:r w:rsidR="00CA5450">
      <w:rPr>
        <w:b w:val="0"/>
        <w:sz w:val="16"/>
        <w:szCs w:val="16"/>
      </w:rPr>
      <w:t>-</w:t>
    </w:r>
    <w:r w:rsidR="005E0045">
      <w:rPr>
        <w:b w:val="0"/>
        <w:sz w:val="16"/>
        <w:szCs w:val="16"/>
      </w:rPr>
      <w:t xml:space="preserve"> </w:t>
    </w:r>
    <w:r w:rsidR="00CA5450">
      <w:rPr>
        <w:b w:val="0"/>
        <w:sz w:val="16"/>
        <w:szCs w:val="16"/>
      </w:rPr>
      <w:t xml:space="preserve">Freiberufliche </w:t>
    </w:r>
    <w:r w:rsidR="007542EB">
      <w:rPr>
        <w:b w:val="0"/>
        <w:sz w:val="16"/>
        <w:szCs w:val="16"/>
      </w:rPr>
      <w:t>Dienstleistungen</w:t>
    </w:r>
    <w:r w:rsidRPr="00DC6699">
      <w:rPr>
        <w:b w:val="0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DEFCEB38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E7D41"/>
    <w:multiLevelType w:val="hybridMultilevel"/>
    <w:tmpl w:val="D0E0A1E8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6514387">
    <w:abstractNumId w:val="1"/>
  </w:num>
  <w:num w:numId="2" w16cid:durableId="892695593">
    <w:abstractNumId w:val="7"/>
  </w:num>
  <w:num w:numId="3" w16cid:durableId="2002073319">
    <w:abstractNumId w:val="9"/>
  </w:num>
  <w:num w:numId="4" w16cid:durableId="1394964667">
    <w:abstractNumId w:val="24"/>
  </w:num>
  <w:num w:numId="5" w16cid:durableId="221646723">
    <w:abstractNumId w:val="11"/>
  </w:num>
  <w:num w:numId="6" w16cid:durableId="1119639777">
    <w:abstractNumId w:val="3"/>
  </w:num>
  <w:num w:numId="7" w16cid:durableId="1211306632">
    <w:abstractNumId w:val="14"/>
  </w:num>
  <w:num w:numId="8" w16cid:durableId="1956985453">
    <w:abstractNumId w:val="10"/>
  </w:num>
  <w:num w:numId="9" w16cid:durableId="528878769">
    <w:abstractNumId w:val="23"/>
  </w:num>
  <w:num w:numId="10" w16cid:durableId="1076785490">
    <w:abstractNumId w:val="6"/>
  </w:num>
  <w:num w:numId="11" w16cid:durableId="1746226684">
    <w:abstractNumId w:val="13"/>
  </w:num>
  <w:num w:numId="12" w16cid:durableId="1732538691">
    <w:abstractNumId w:val="13"/>
  </w:num>
  <w:num w:numId="13" w16cid:durableId="261686390">
    <w:abstractNumId w:val="13"/>
  </w:num>
  <w:num w:numId="14" w16cid:durableId="1936939885">
    <w:abstractNumId w:val="13"/>
  </w:num>
  <w:num w:numId="15" w16cid:durableId="1034884005">
    <w:abstractNumId w:val="13"/>
  </w:num>
  <w:num w:numId="16" w16cid:durableId="370423063">
    <w:abstractNumId w:val="2"/>
  </w:num>
  <w:num w:numId="17" w16cid:durableId="1145508875">
    <w:abstractNumId w:val="2"/>
  </w:num>
  <w:num w:numId="18" w16cid:durableId="1012955930">
    <w:abstractNumId w:val="18"/>
  </w:num>
  <w:num w:numId="19" w16cid:durableId="1157768677">
    <w:abstractNumId w:val="15"/>
  </w:num>
  <w:num w:numId="20" w16cid:durableId="1336613254">
    <w:abstractNumId w:val="12"/>
  </w:num>
  <w:num w:numId="21" w16cid:durableId="2098089895">
    <w:abstractNumId w:val="8"/>
  </w:num>
  <w:num w:numId="22" w16cid:durableId="1954706265">
    <w:abstractNumId w:val="0"/>
  </w:num>
  <w:num w:numId="23" w16cid:durableId="1898660292">
    <w:abstractNumId w:val="17"/>
  </w:num>
  <w:num w:numId="24" w16cid:durableId="1053120734">
    <w:abstractNumId w:val="20"/>
  </w:num>
  <w:num w:numId="25" w16cid:durableId="370689001">
    <w:abstractNumId w:val="22"/>
  </w:num>
  <w:num w:numId="26" w16cid:durableId="138425553">
    <w:abstractNumId w:val="4"/>
  </w:num>
  <w:num w:numId="27" w16cid:durableId="319504262">
    <w:abstractNumId w:val="16"/>
  </w:num>
  <w:num w:numId="28" w16cid:durableId="226187818">
    <w:abstractNumId w:val="19"/>
  </w:num>
  <w:num w:numId="29" w16cid:durableId="433214631">
    <w:abstractNumId w:val="2"/>
  </w:num>
  <w:num w:numId="30" w16cid:durableId="1977251134">
    <w:abstractNumId w:val="2"/>
  </w:num>
  <w:num w:numId="31" w16cid:durableId="1403983281">
    <w:abstractNumId w:val="2"/>
  </w:num>
  <w:num w:numId="32" w16cid:durableId="1043291133">
    <w:abstractNumId w:val="2"/>
  </w:num>
  <w:num w:numId="33" w16cid:durableId="224994823">
    <w:abstractNumId w:val="5"/>
  </w:num>
  <w:num w:numId="34" w16cid:durableId="8476450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53CF"/>
    <w:rsid w:val="0000737B"/>
    <w:rsid w:val="00010268"/>
    <w:rsid w:val="0001148F"/>
    <w:rsid w:val="000114D3"/>
    <w:rsid w:val="00012C6F"/>
    <w:rsid w:val="000211AC"/>
    <w:rsid w:val="00022F17"/>
    <w:rsid w:val="000267B2"/>
    <w:rsid w:val="00026D23"/>
    <w:rsid w:val="00027DCE"/>
    <w:rsid w:val="00036233"/>
    <w:rsid w:val="000364B9"/>
    <w:rsid w:val="00036EC9"/>
    <w:rsid w:val="00046C8E"/>
    <w:rsid w:val="0005774D"/>
    <w:rsid w:val="0006675C"/>
    <w:rsid w:val="00067E94"/>
    <w:rsid w:val="00072AC2"/>
    <w:rsid w:val="000733CD"/>
    <w:rsid w:val="00073B08"/>
    <w:rsid w:val="00074403"/>
    <w:rsid w:val="00081305"/>
    <w:rsid w:val="000848E7"/>
    <w:rsid w:val="0009046A"/>
    <w:rsid w:val="00097C02"/>
    <w:rsid w:val="000A42AA"/>
    <w:rsid w:val="000A77E4"/>
    <w:rsid w:val="000D2327"/>
    <w:rsid w:val="000D2C46"/>
    <w:rsid w:val="000D2F1B"/>
    <w:rsid w:val="001028D9"/>
    <w:rsid w:val="00106076"/>
    <w:rsid w:val="001066D5"/>
    <w:rsid w:val="00112821"/>
    <w:rsid w:val="0012133E"/>
    <w:rsid w:val="00126F7F"/>
    <w:rsid w:val="00127C79"/>
    <w:rsid w:val="0013068A"/>
    <w:rsid w:val="0013619E"/>
    <w:rsid w:val="00140608"/>
    <w:rsid w:val="001426F7"/>
    <w:rsid w:val="00147B13"/>
    <w:rsid w:val="00154EED"/>
    <w:rsid w:val="00165996"/>
    <w:rsid w:val="00186FCA"/>
    <w:rsid w:val="001954E4"/>
    <w:rsid w:val="00196857"/>
    <w:rsid w:val="00197F3D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31BB"/>
    <w:rsid w:val="00206D22"/>
    <w:rsid w:val="0020785E"/>
    <w:rsid w:val="00231273"/>
    <w:rsid w:val="00232128"/>
    <w:rsid w:val="00233A2F"/>
    <w:rsid w:val="00237C61"/>
    <w:rsid w:val="002417F9"/>
    <w:rsid w:val="00243788"/>
    <w:rsid w:val="002476B6"/>
    <w:rsid w:val="002503EC"/>
    <w:rsid w:val="002517FD"/>
    <w:rsid w:val="00251A0A"/>
    <w:rsid w:val="002616D0"/>
    <w:rsid w:val="00263542"/>
    <w:rsid w:val="00264679"/>
    <w:rsid w:val="002748DF"/>
    <w:rsid w:val="0027784E"/>
    <w:rsid w:val="0028067E"/>
    <w:rsid w:val="002809B4"/>
    <w:rsid w:val="00280E29"/>
    <w:rsid w:val="00285F4A"/>
    <w:rsid w:val="00286C4B"/>
    <w:rsid w:val="00290BEA"/>
    <w:rsid w:val="002918D8"/>
    <w:rsid w:val="00297EB4"/>
    <w:rsid w:val="002B7E2F"/>
    <w:rsid w:val="002C0F7B"/>
    <w:rsid w:val="002C2D91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01C0D"/>
    <w:rsid w:val="00310390"/>
    <w:rsid w:val="00310AFB"/>
    <w:rsid w:val="00315E2A"/>
    <w:rsid w:val="003220B5"/>
    <w:rsid w:val="00327698"/>
    <w:rsid w:val="0033209B"/>
    <w:rsid w:val="00332AF8"/>
    <w:rsid w:val="00332B34"/>
    <w:rsid w:val="00337953"/>
    <w:rsid w:val="00341A7F"/>
    <w:rsid w:val="00342C75"/>
    <w:rsid w:val="00343353"/>
    <w:rsid w:val="00347E05"/>
    <w:rsid w:val="00351096"/>
    <w:rsid w:val="003517FB"/>
    <w:rsid w:val="003552CC"/>
    <w:rsid w:val="00355674"/>
    <w:rsid w:val="00355F55"/>
    <w:rsid w:val="0036695A"/>
    <w:rsid w:val="00371E50"/>
    <w:rsid w:val="00374654"/>
    <w:rsid w:val="00380D6C"/>
    <w:rsid w:val="0039428B"/>
    <w:rsid w:val="00394B45"/>
    <w:rsid w:val="003A04A8"/>
    <w:rsid w:val="003A0DC8"/>
    <w:rsid w:val="003A36E9"/>
    <w:rsid w:val="003A70D7"/>
    <w:rsid w:val="003B394B"/>
    <w:rsid w:val="003B6F65"/>
    <w:rsid w:val="003B7BE2"/>
    <w:rsid w:val="003C30CD"/>
    <w:rsid w:val="003D3E99"/>
    <w:rsid w:val="003D48E7"/>
    <w:rsid w:val="003D649B"/>
    <w:rsid w:val="003E2CD4"/>
    <w:rsid w:val="003E4B7B"/>
    <w:rsid w:val="003E604E"/>
    <w:rsid w:val="003E79F7"/>
    <w:rsid w:val="003F4449"/>
    <w:rsid w:val="004028C8"/>
    <w:rsid w:val="00402A1B"/>
    <w:rsid w:val="00410951"/>
    <w:rsid w:val="004212BA"/>
    <w:rsid w:val="00424038"/>
    <w:rsid w:val="00435DB1"/>
    <w:rsid w:val="00436D60"/>
    <w:rsid w:val="0044202E"/>
    <w:rsid w:val="00450B85"/>
    <w:rsid w:val="0045228F"/>
    <w:rsid w:val="00454471"/>
    <w:rsid w:val="0045563B"/>
    <w:rsid w:val="0045726B"/>
    <w:rsid w:val="00460AA1"/>
    <w:rsid w:val="00465A6F"/>
    <w:rsid w:val="0047055A"/>
    <w:rsid w:val="0047343B"/>
    <w:rsid w:val="00477548"/>
    <w:rsid w:val="00480ABD"/>
    <w:rsid w:val="004818FE"/>
    <w:rsid w:val="00485A1C"/>
    <w:rsid w:val="00485D27"/>
    <w:rsid w:val="00485FE4"/>
    <w:rsid w:val="00492429"/>
    <w:rsid w:val="00493D8E"/>
    <w:rsid w:val="00495570"/>
    <w:rsid w:val="004B7233"/>
    <w:rsid w:val="004C19E2"/>
    <w:rsid w:val="004C1E2D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57EA6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5A49"/>
    <w:rsid w:val="00597968"/>
    <w:rsid w:val="005A4489"/>
    <w:rsid w:val="005B0AFE"/>
    <w:rsid w:val="005B1392"/>
    <w:rsid w:val="005B6B31"/>
    <w:rsid w:val="005C16A9"/>
    <w:rsid w:val="005C1B92"/>
    <w:rsid w:val="005C27BD"/>
    <w:rsid w:val="005C301C"/>
    <w:rsid w:val="005C37D6"/>
    <w:rsid w:val="005C41DA"/>
    <w:rsid w:val="005D2752"/>
    <w:rsid w:val="005D4D0C"/>
    <w:rsid w:val="005E0045"/>
    <w:rsid w:val="005E64B0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407D"/>
    <w:rsid w:val="006348B6"/>
    <w:rsid w:val="00640260"/>
    <w:rsid w:val="00643351"/>
    <w:rsid w:val="00645437"/>
    <w:rsid w:val="00647EEC"/>
    <w:rsid w:val="00652F3F"/>
    <w:rsid w:val="00660458"/>
    <w:rsid w:val="0066119D"/>
    <w:rsid w:val="00663E32"/>
    <w:rsid w:val="0066448A"/>
    <w:rsid w:val="00667DCD"/>
    <w:rsid w:val="00671EB5"/>
    <w:rsid w:val="00682746"/>
    <w:rsid w:val="006832B7"/>
    <w:rsid w:val="00692462"/>
    <w:rsid w:val="00692A26"/>
    <w:rsid w:val="0069669F"/>
    <w:rsid w:val="006A23B2"/>
    <w:rsid w:val="006A5AED"/>
    <w:rsid w:val="006A5CF2"/>
    <w:rsid w:val="006A66F3"/>
    <w:rsid w:val="006B7CF1"/>
    <w:rsid w:val="006C4C4D"/>
    <w:rsid w:val="006C5A31"/>
    <w:rsid w:val="006C76A1"/>
    <w:rsid w:val="006D70A3"/>
    <w:rsid w:val="006F0570"/>
    <w:rsid w:val="006F369F"/>
    <w:rsid w:val="00706FDC"/>
    <w:rsid w:val="0071644F"/>
    <w:rsid w:val="00724A78"/>
    <w:rsid w:val="00724CA7"/>
    <w:rsid w:val="00732EEA"/>
    <w:rsid w:val="00733C41"/>
    <w:rsid w:val="00734EDE"/>
    <w:rsid w:val="00736720"/>
    <w:rsid w:val="007400FF"/>
    <w:rsid w:val="00745C15"/>
    <w:rsid w:val="00747325"/>
    <w:rsid w:val="007531A1"/>
    <w:rsid w:val="007542EB"/>
    <w:rsid w:val="007633C2"/>
    <w:rsid w:val="007670D9"/>
    <w:rsid w:val="00767D47"/>
    <w:rsid w:val="00777AAE"/>
    <w:rsid w:val="0078194F"/>
    <w:rsid w:val="00782E76"/>
    <w:rsid w:val="0078695C"/>
    <w:rsid w:val="00790275"/>
    <w:rsid w:val="0079172E"/>
    <w:rsid w:val="00794007"/>
    <w:rsid w:val="00795297"/>
    <w:rsid w:val="00796CCF"/>
    <w:rsid w:val="007C0B33"/>
    <w:rsid w:val="007C4F39"/>
    <w:rsid w:val="007C545B"/>
    <w:rsid w:val="007D1949"/>
    <w:rsid w:val="007D614C"/>
    <w:rsid w:val="007D6CF9"/>
    <w:rsid w:val="007E61DB"/>
    <w:rsid w:val="007E7294"/>
    <w:rsid w:val="007F33BE"/>
    <w:rsid w:val="008039B3"/>
    <w:rsid w:val="00804FF9"/>
    <w:rsid w:val="0081095D"/>
    <w:rsid w:val="0081449B"/>
    <w:rsid w:val="0081723D"/>
    <w:rsid w:val="00823EDF"/>
    <w:rsid w:val="00845FFD"/>
    <w:rsid w:val="00853F45"/>
    <w:rsid w:val="00857CDC"/>
    <w:rsid w:val="00864C52"/>
    <w:rsid w:val="008726F5"/>
    <w:rsid w:val="00873483"/>
    <w:rsid w:val="00876BB1"/>
    <w:rsid w:val="00893505"/>
    <w:rsid w:val="0089492C"/>
    <w:rsid w:val="00894C0C"/>
    <w:rsid w:val="008A6864"/>
    <w:rsid w:val="008B0B82"/>
    <w:rsid w:val="008B1F06"/>
    <w:rsid w:val="008B4C5D"/>
    <w:rsid w:val="008D41EF"/>
    <w:rsid w:val="008D764D"/>
    <w:rsid w:val="008D7FD0"/>
    <w:rsid w:val="008F2AD6"/>
    <w:rsid w:val="008F4FFB"/>
    <w:rsid w:val="008F52AA"/>
    <w:rsid w:val="008F6547"/>
    <w:rsid w:val="00903D72"/>
    <w:rsid w:val="00910F0B"/>
    <w:rsid w:val="0091717A"/>
    <w:rsid w:val="0091799E"/>
    <w:rsid w:val="00920532"/>
    <w:rsid w:val="00932217"/>
    <w:rsid w:val="00940F19"/>
    <w:rsid w:val="009423AD"/>
    <w:rsid w:val="00942AB9"/>
    <w:rsid w:val="00946476"/>
    <w:rsid w:val="009501B4"/>
    <w:rsid w:val="00954FDF"/>
    <w:rsid w:val="009555C5"/>
    <w:rsid w:val="00962412"/>
    <w:rsid w:val="00967807"/>
    <w:rsid w:val="0097166A"/>
    <w:rsid w:val="00987558"/>
    <w:rsid w:val="00991A98"/>
    <w:rsid w:val="00995989"/>
    <w:rsid w:val="009A3215"/>
    <w:rsid w:val="009A453A"/>
    <w:rsid w:val="009A75F3"/>
    <w:rsid w:val="009B22EA"/>
    <w:rsid w:val="009B37A2"/>
    <w:rsid w:val="009B47AE"/>
    <w:rsid w:val="009B5456"/>
    <w:rsid w:val="009C0E7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163E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1D50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0CB3"/>
    <w:rsid w:val="00AB16AF"/>
    <w:rsid w:val="00AB18F5"/>
    <w:rsid w:val="00AB4B05"/>
    <w:rsid w:val="00AB5132"/>
    <w:rsid w:val="00AB5636"/>
    <w:rsid w:val="00AB7E0A"/>
    <w:rsid w:val="00AC56D5"/>
    <w:rsid w:val="00AC7F2D"/>
    <w:rsid w:val="00AD082A"/>
    <w:rsid w:val="00AD584D"/>
    <w:rsid w:val="00AE4AF0"/>
    <w:rsid w:val="00AE5809"/>
    <w:rsid w:val="00AF1915"/>
    <w:rsid w:val="00B003C3"/>
    <w:rsid w:val="00B02A5E"/>
    <w:rsid w:val="00B11D25"/>
    <w:rsid w:val="00B14EF0"/>
    <w:rsid w:val="00B23C01"/>
    <w:rsid w:val="00B378C2"/>
    <w:rsid w:val="00B37BE4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73EA2"/>
    <w:rsid w:val="00B82E8A"/>
    <w:rsid w:val="00B84234"/>
    <w:rsid w:val="00B9630B"/>
    <w:rsid w:val="00B96ADB"/>
    <w:rsid w:val="00B9751C"/>
    <w:rsid w:val="00BA4121"/>
    <w:rsid w:val="00BA5E42"/>
    <w:rsid w:val="00BA7556"/>
    <w:rsid w:val="00BB1A06"/>
    <w:rsid w:val="00BC1C9D"/>
    <w:rsid w:val="00BC2DD5"/>
    <w:rsid w:val="00BD01D4"/>
    <w:rsid w:val="00BD1AB8"/>
    <w:rsid w:val="00BE651D"/>
    <w:rsid w:val="00C03D38"/>
    <w:rsid w:val="00C0493C"/>
    <w:rsid w:val="00C04FCD"/>
    <w:rsid w:val="00C07F0F"/>
    <w:rsid w:val="00C101BF"/>
    <w:rsid w:val="00C10DA7"/>
    <w:rsid w:val="00C14A93"/>
    <w:rsid w:val="00C170C0"/>
    <w:rsid w:val="00C17C46"/>
    <w:rsid w:val="00C21E9F"/>
    <w:rsid w:val="00C23A65"/>
    <w:rsid w:val="00C246AC"/>
    <w:rsid w:val="00C24C04"/>
    <w:rsid w:val="00C256AF"/>
    <w:rsid w:val="00C26124"/>
    <w:rsid w:val="00C2678D"/>
    <w:rsid w:val="00C27171"/>
    <w:rsid w:val="00C30192"/>
    <w:rsid w:val="00C45CD7"/>
    <w:rsid w:val="00C647C8"/>
    <w:rsid w:val="00C764C5"/>
    <w:rsid w:val="00C81A77"/>
    <w:rsid w:val="00C931C6"/>
    <w:rsid w:val="00CA0E7B"/>
    <w:rsid w:val="00CA5450"/>
    <w:rsid w:val="00CA5675"/>
    <w:rsid w:val="00CB1036"/>
    <w:rsid w:val="00CB2A5A"/>
    <w:rsid w:val="00CB2EEB"/>
    <w:rsid w:val="00CB73E8"/>
    <w:rsid w:val="00CB789F"/>
    <w:rsid w:val="00CD254F"/>
    <w:rsid w:val="00CD5099"/>
    <w:rsid w:val="00CD54C7"/>
    <w:rsid w:val="00CD5F44"/>
    <w:rsid w:val="00CD6BE8"/>
    <w:rsid w:val="00CF2537"/>
    <w:rsid w:val="00CF64C4"/>
    <w:rsid w:val="00CF68D2"/>
    <w:rsid w:val="00CF73FA"/>
    <w:rsid w:val="00D00C76"/>
    <w:rsid w:val="00D05C74"/>
    <w:rsid w:val="00D16F15"/>
    <w:rsid w:val="00D23B01"/>
    <w:rsid w:val="00D36B80"/>
    <w:rsid w:val="00D425A1"/>
    <w:rsid w:val="00D462D3"/>
    <w:rsid w:val="00D506E0"/>
    <w:rsid w:val="00D50812"/>
    <w:rsid w:val="00D52796"/>
    <w:rsid w:val="00D56F4B"/>
    <w:rsid w:val="00D6072E"/>
    <w:rsid w:val="00D6465F"/>
    <w:rsid w:val="00D64A5D"/>
    <w:rsid w:val="00D66680"/>
    <w:rsid w:val="00D73780"/>
    <w:rsid w:val="00D8356B"/>
    <w:rsid w:val="00D8633F"/>
    <w:rsid w:val="00D93428"/>
    <w:rsid w:val="00D942F8"/>
    <w:rsid w:val="00DA0CC4"/>
    <w:rsid w:val="00DA276D"/>
    <w:rsid w:val="00DB0D4A"/>
    <w:rsid w:val="00DB4595"/>
    <w:rsid w:val="00DB5B7E"/>
    <w:rsid w:val="00DB6C0D"/>
    <w:rsid w:val="00DB6F79"/>
    <w:rsid w:val="00DC2EA6"/>
    <w:rsid w:val="00DC6699"/>
    <w:rsid w:val="00DC7E08"/>
    <w:rsid w:val="00DD6287"/>
    <w:rsid w:val="00DE1038"/>
    <w:rsid w:val="00DE2F64"/>
    <w:rsid w:val="00DE420C"/>
    <w:rsid w:val="00DE771F"/>
    <w:rsid w:val="00DF0D66"/>
    <w:rsid w:val="00DF7969"/>
    <w:rsid w:val="00E02FAA"/>
    <w:rsid w:val="00E05D8D"/>
    <w:rsid w:val="00E1197E"/>
    <w:rsid w:val="00E2142E"/>
    <w:rsid w:val="00E26892"/>
    <w:rsid w:val="00E314BE"/>
    <w:rsid w:val="00E322E9"/>
    <w:rsid w:val="00E33F0A"/>
    <w:rsid w:val="00E3730E"/>
    <w:rsid w:val="00E40845"/>
    <w:rsid w:val="00E4388C"/>
    <w:rsid w:val="00E57794"/>
    <w:rsid w:val="00E578EB"/>
    <w:rsid w:val="00E6087B"/>
    <w:rsid w:val="00E62057"/>
    <w:rsid w:val="00E6240E"/>
    <w:rsid w:val="00E65E03"/>
    <w:rsid w:val="00E72718"/>
    <w:rsid w:val="00E74FFB"/>
    <w:rsid w:val="00E85EBB"/>
    <w:rsid w:val="00E92DDD"/>
    <w:rsid w:val="00E93CCB"/>
    <w:rsid w:val="00EC7AED"/>
    <w:rsid w:val="00ED44A2"/>
    <w:rsid w:val="00ED70D3"/>
    <w:rsid w:val="00EE2B0B"/>
    <w:rsid w:val="00F03D24"/>
    <w:rsid w:val="00F074FC"/>
    <w:rsid w:val="00F104BB"/>
    <w:rsid w:val="00F133C2"/>
    <w:rsid w:val="00F159D3"/>
    <w:rsid w:val="00F173E1"/>
    <w:rsid w:val="00F21669"/>
    <w:rsid w:val="00F246EE"/>
    <w:rsid w:val="00F25E67"/>
    <w:rsid w:val="00F32875"/>
    <w:rsid w:val="00F32C49"/>
    <w:rsid w:val="00F36772"/>
    <w:rsid w:val="00F43051"/>
    <w:rsid w:val="00F54000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D3157"/>
    <w:rsid w:val="00FD49AF"/>
    <w:rsid w:val="00FE42FC"/>
    <w:rsid w:val="00FE6F03"/>
    <w:rsid w:val="00FF094B"/>
    <w:rsid w:val="00FF10F9"/>
    <w:rsid w:val="00FF2BA1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7B38DBE"/>
  <w15:docId w15:val="{20D96156-D16A-4820-9598-6B077906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332AF8"/>
    <w:pPr>
      <w:numPr>
        <w:numId w:val="17"/>
      </w:numPr>
      <w:tabs>
        <w:tab w:val="clear" w:pos="851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A62CE-CF80-4091-842D-907091A5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429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UVgO</vt:lpstr>
    </vt:vector>
  </TitlesOfParts>
  <Company>BBR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UVgO</dc:title>
  <dc:subject>Angebotsschreiben UVgO ohne Lose</dc:subject>
  <dc:creator>Dorothea Fenner</dc:creator>
  <cp:keywords>Angebotsschreiben UVgO</cp:keywords>
  <cp:lastModifiedBy>Postel, Juliane</cp:lastModifiedBy>
  <cp:revision>16</cp:revision>
  <cp:lastPrinted>2012-05-04T08:41:00Z</cp:lastPrinted>
  <dcterms:created xsi:type="dcterms:W3CDTF">2024-02-27T11:07:00Z</dcterms:created>
  <dcterms:modified xsi:type="dcterms:W3CDTF">2026-07-17T06:15:00Z</dcterms:modified>
</cp:coreProperties>
</file>